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B2B67" w14:textId="5561DA0E"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การขอรับการสงเคราะห์ผู้ป่วยเอดส์</w:t>
      </w:r>
    </w:p>
    <w:p w14:paraId="16FCEC75" w14:textId="1DC63FD3"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Pr="00394708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องค์การบริหารส่วนตำบลพนมวังก์ อำเภอควนขนุน จังหวัดพัทลุง</w:t>
      </w:r>
    </w:p>
    <w:p w14:paraId="0007F669" w14:textId="46ADE2FD"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Pr="00045650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14:paraId="4C84CC92" w14:textId="77777777" w:rsidR="003F4A0D" w:rsidRPr="000C2AAC" w:rsidRDefault="003F4A0D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 w:rsidRPr="000C2AAC"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A307D50" id="Straight Connector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การขอรับการสงเคราะห์ผู้ป่วยเอดส์</w:t>
      </w:r>
    </w:p>
    <w:p w14:paraId="57553D54" w14:textId="1B3FE95E"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องค์การบริหารส่วนตำบลพนมวังก์ อำเภอควนขนุน จังหวัดพัทลุง</w:t>
      </w:r>
    </w:p>
    <w:p w14:paraId="7C1EA770" w14:textId="557C84CF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87182F" w14:paraId="77FFD68C" w14:textId="77777777" w:rsidTr="008C1396">
        <w:tc>
          <w:tcPr>
            <w:tcW w:w="675" w:type="dxa"/>
          </w:tcPr>
          <w:p w14:paraId="23D761D9" w14:textId="12281EB4"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8D195FB" w14:textId="25E8945E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2548</w:t>
            </w:r>
          </w:p>
          <w:p w14:paraId="56C2533B" w14:textId="4CFCD02D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14:paraId="40A6F83D" w14:textId="32DA2D6B"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การขอรับการสงเคราะห์ผู้ป่วยเอดส์ อบต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พนมวังก์ รัชนีวรรณ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0C2AAC" w14:paraId="5F1398AA" w14:textId="77777777" w:rsidTr="009B7715">
        <w:tc>
          <w:tcPr>
            <w:tcW w:w="675" w:type="dxa"/>
          </w:tcPr>
          <w:p w14:paraId="08D93DD3" w14:textId="25F72274"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1102A7" w14:textId="2F37EF7F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0C2AAC">
              <w:rPr>
                <w:rFonts w:asciiTheme="minorBidi" w:hAnsiTheme="minorBidi"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ที่ทำการองค์การบริหารส่วนตำบลพนมวังก์ 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46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.7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พนมวังก์ อ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ควนขนุน จ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พัทลุง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93110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โทรศัพท์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โทรสาร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 : 074 - 674595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 xml:space="preserve">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เว็บไซส์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: http://www.panomwang.go.th 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BAF41A4" w14:textId="2517B0F5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14:paraId="78653E4A" w14:textId="5365B6CD"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(1.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 – 30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พฤศจิกายน ของทุกปี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>)</w:t>
            </w:r>
          </w:p>
        </w:tc>
      </w:tr>
    </w:tbl>
    <w:p w14:paraId="3CD2E102" w14:textId="77777777"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38B629D" w14:textId="704ABE2C"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E6E8A41" w14:textId="1324ABD2"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๒๕๔๘ กำหนดให้ผู้ป่วยเอดส์ที่มีคุณสมบัติครบถ้วนตามระเบียบฯ และมีความประสงค์จะขอรับการสงเคราะห์ให้ยื่นคำขอต่อผู้บริหารท้องถิ่นที่ตนมีผู้ลำเนาอยู่ 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ผู้มีสิทธิจะได้รับเงินสงเคราะห์ต้องเป็นผู้มีคุณสมบัติและไม่มีลักษณะต้องห้าม ดังต่อไปนี้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เป็นผู้ป่วยเอดส์ที่แพทย์ได้รับรองและทำการวินิจฉัยแล้ว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มีภูมิลำเนาอยู่ในเขตพื้นที่องค์กรปกครองส่วนท้องถิ่น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      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ผู้ป่วยเอดส์ ยื่นคำขอตามแบบพร้อมเอกสารหลักฐานต่อองค์กรปกครองส่วนท้องถิ่น ณ ที่ทำการองค์กรปกครองส่วนท้องถิ่น ด้วยตนเองหรือ มอบอำนาจให้ผู้อุปการะมาดำเนินการก็ได้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ผู้ป่วยเอดส์รับการตรวจสภาพความเป็นอยู่ คุณสมบัติว่าสมควรได้รับการสงเคราะห์หรือไม่ โดยพิจารณาจากความ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>เดือดร้อน เป็นผู้ที่มีปัญหาซ้ำซ้อน 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3.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กรณีผู้ป่วยเอดส์ที่ได้รับเบี้ยยังชีพย้ายที่อยู่ ถือว่าขาดคุณสมบัติตามนัยแห่งระเบียบ 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14:paraId="7254DDEE" w14:textId="77777777"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552ED64" w14:textId="77777777"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7C0FB15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ผู้ที่ประสงค์จะขอรับการสงเคราะห์หรือผู้รับมอบอำนาจ ยื่นคำขอ    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14:paraId="2A22513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4874A2C9" w14:textId="0D78DAA3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14:paraId="3D95E78A" w14:textId="183199A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องค์การบริหารส่วนตำบลพนมวังก์ อำเภอควนขนุน จังหวัดพัทลุง</w:t>
            </w:r>
          </w:p>
        </w:tc>
        <w:tc>
          <w:tcPr>
            <w:tcW w:w="1799" w:type="dxa"/>
          </w:tcPr>
          <w:p w14:paraId="3AE07B5D" w14:textId="418FC77C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14:paraId="1247977D" w14:textId="77777777" w:rsidTr="00313D38">
        <w:tc>
          <w:tcPr>
            <w:tcW w:w="675" w:type="dxa"/>
            <w:vAlign w:val="center"/>
          </w:tcPr>
          <w:p w14:paraId="3E9E0369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EF5A69D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4105BC36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14124208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ออกใบนัดหมายตรวจสภาพความเป็นอยู่ และคุณสมบัติ</w:t>
            </w:r>
          </w:p>
          <w:p w14:paraId="1B7BDB4A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79986A10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14:paraId="6729F34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องค์การบริหารส่วนตำบลพนมวังก์ อำเภอควนขนุน จังหวัดพัทลุง</w:t>
            </w:r>
          </w:p>
        </w:tc>
        <w:tc>
          <w:tcPr>
            <w:tcW w:w="1799" w:type="dxa"/>
          </w:tcPr>
          <w:p w14:paraId="4F65DFCD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14:paraId="2A762982" w14:textId="77777777" w:rsidTr="00313D38">
        <w:tc>
          <w:tcPr>
            <w:tcW w:w="675" w:type="dxa"/>
            <w:vAlign w:val="center"/>
          </w:tcPr>
          <w:p w14:paraId="5F8B4BFB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DEED783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4ECEBC0B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6C10CAC9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14:paraId="5B406439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5051CB6D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6CF603F0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องค์การบริหารส่วนตำบลพนมวังก์ อำเภอควนขนุน จังหวัดพัทลุง</w:t>
            </w:r>
          </w:p>
        </w:tc>
        <w:tc>
          <w:tcPr>
            <w:tcW w:w="1799" w:type="dxa"/>
          </w:tcPr>
          <w:p w14:paraId="35020B3E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นับจากได้รับคำขอ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14:paraId="4AF35012" w14:textId="77777777" w:rsidTr="00313D38">
        <w:tc>
          <w:tcPr>
            <w:tcW w:w="675" w:type="dxa"/>
            <w:vAlign w:val="center"/>
          </w:tcPr>
          <w:p w14:paraId="12232DDB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AA2E4ED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0635450C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44A694E2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จัดทำทะเบียนประวัติพร้อม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เอกสารหลักฐานประกอบความเห็นเพื่อเสนอผู้บริหารพิจารณา</w:t>
            </w:r>
          </w:p>
          <w:p w14:paraId="45AA6C6E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360E98FE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69102ABA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ส่วนตำบลพนมวังก์ อำเภอควนขนุน จังหวัดพัทลุง</w:t>
            </w:r>
          </w:p>
        </w:tc>
        <w:tc>
          <w:tcPr>
            <w:tcW w:w="1799" w:type="dxa"/>
          </w:tcPr>
          <w:p w14:paraId="2C441556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ไม่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 xml:space="preserve">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นับจากการออกตรวจสภาพความเป็นอยู่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14:paraId="5314C035" w14:textId="77777777" w:rsidTr="00313D38">
        <w:tc>
          <w:tcPr>
            <w:tcW w:w="675" w:type="dxa"/>
            <w:vAlign w:val="center"/>
          </w:tcPr>
          <w:p w14:paraId="7353957B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89A92CE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0CFEE43F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986FE95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พิจารณาอนุมัติ</w:t>
            </w:r>
          </w:p>
          <w:p w14:paraId="3AE16EB9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75618BD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A3DBE3F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องค์การบริหารส่วนตำบลพนมวังก์ อำเภอควนขนุน จังหวัดพัทลุง</w:t>
            </w:r>
          </w:p>
        </w:tc>
        <w:tc>
          <w:tcPr>
            <w:tcW w:w="1799" w:type="dxa"/>
          </w:tcPr>
          <w:p w14:paraId="6DB85153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นับแต่วันที่ยื่นคำขอ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ผู้รับผิดชอบ คือ ผู้บริหารองค์กรปกครองส่วนท้องถิ่น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กรณีมีข้อขัดข้องเกี่ยวกับการพิจารณา ได้แก่ สภาพความเป็นอยู่ คุณสมบัติ 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</w:tbl>
    <w:p w14:paraId="744F5F55" w14:textId="0FD83A6C"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452B6B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13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14:paraId="599CE047" w14:textId="77777777"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DFE24A5" w14:textId="77777777"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D2FEFE6" w14:textId="4310657B"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35832AD" w14:textId="77777777"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14:paraId="731312B5" w14:textId="77777777"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DC1A6E2" w14:textId="77777777"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</w:tc>
        <w:tc>
          <w:tcPr>
            <w:tcW w:w="1843" w:type="dxa"/>
          </w:tcPr>
          <w:p w14:paraId="14F8955D" w14:textId="29A2FCE8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F86D13A" w14:textId="2B84ED4F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21559A4" w14:textId="4957248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1CAB90" w14:textId="319093E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EEE9BFC" w14:textId="1981B806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5387ED25" w14:textId="77777777" w:rsidTr="004E651F">
        <w:trPr>
          <w:jc w:val="center"/>
        </w:trPr>
        <w:tc>
          <w:tcPr>
            <w:tcW w:w="675" w:type="dxa"/>
            <w:vAlign w:val="center"/>
          </w:tcPr>
          <w:p w14:paraId="5E1E9030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58E6098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14:paraId="521C9B48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E7E00D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2F3BA62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B421FD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2CD2818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1C5B29EB" w14:textId="77777777" w:rsidTr="004E651F">
        <w:trPr>
          <w:jc w:val="center"/>
        </w:trPr>
        <w:tc>
          <w:tcPr>
            <w:tcW w:w="675" w:type="dxa"/>
            <w:vAlign w:val="center"/>
          </w:tcPr>
          <w:p w14:paraId="20A188C6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008CFB8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ชีพผู้สูงอายุผ่านธนาคาร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1D15C41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6710CF7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AF40703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EBDBE74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040431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5A423C29" w14:textId="77777777" w:rsidTr="004E651F">
        <w:trPr>
          <w:jc w:val="center"/>
        </w:trPr>
        <w:tc>
          <w:tcPr>
            <w:tcW w:w="675" w:type="dxa"/>
            <w:vAlign w:val="center"/>
          </w:tcPr>
          <w:p w14:paraId="7063DE4E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254508B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ab/>
            </w:r>
          </w:p>
        </w:tc>
        <w:tc>
          <w:tcPr>
            <w:tcW w:w="1843" w:type="dxa"/>
          </w:tcPr>
          <w:p w14:paraId="37A2C83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AE829D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79A15F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D497E1F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778397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1778619C" w14:textId="77777777" w:rsidTr="004E651F">
        <w:trPr>
          <w:jc w:val="center"/>
        </w:trPr>
        <w:tc>
          <w:tcPr>
            <w:tcW w:w="675" w:type="dxa"/>
            <w:vAlign w:val="center"/>
          </w:tcPr>
          <w:p w14:paraId="3A0AE350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EBF358D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บัตรประจำตัวประชาชนหรือบัตรอื่นที่ออกให้โดยหน่วยงานของรัฐ ที่มีรูปถ่ายพร้อมสำเนาของผู้รับมอบอำนาจ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187632A0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980D3C8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E49673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1096E5D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1DBC744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1CEA9C75" w14:textId="77777777" w:rsidTr="004E651F">
        <w:trPr>
          <w:jc w:val="center"/>
        </w:trPr>
        <w:tc>
          <w:tcPr>
            <w:tcW w:w="675" w:type="dxa"/>
            <w:vAlign w:val="center"/>
          </w:tcPr>
          <w:p w14:paraId="0045525A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E74EE67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66EAEFF6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E04930C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08A15A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C6E0095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3194EA4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14:paraId="6F918D30" w14:textId="77777777"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DE25BA8" w14:textId="77777777"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39413065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C2AAC" w14:paraId="037575AD" w14:textId="77777777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14:paraId="6B24F26F" w14:textId="085A7A2F" w:rsidR="004C3BDE" w:rsidRPr="000C2AAC" w:rsidRDefault="004C3BDE" w:rsidP="008C1396">
            <w:pPr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</w:t>
            </w:r>
            <w:r>
              <w:rPr>
                <w:rFonts w:asciiTheme="minorBidi" w:hAnsiTheme="minorBidi" w:hint="cs"/>
                <w:i/>
                <w:iCs/>
                <w:color w:val="FF0000"/>
                <w:sz w:val="32"/>
                <w:szCs w:val="32"/>
                <w:cs/>
                <w:lang w:bidi="th-TH"/>
              </w:rPr>
              <w:t>พบ</w:t>
            </w:r>
            <w:r w:rsidRPr="004C3BDE">
              <w:rPr>
                <w:rFonts w:asciiTheme="minorBidi" w:hAnsiTheme="minorBidi" w:cs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14:paraId="0E7C7CC4" w14:textId="77777777"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58CB2F50" w14:textId="77777777"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F62F55" w:rsidRPr="000C2AAC" w14:paraId="14EFFB83" w14:textId="77777777" w:rsidTr="00090552">
        <w:trPr>
          <w:trHeight w:val="567"/>
        </w:trPr>
        <w:tc>
          <w:tcPr>
            <w:tcW w:w="10314" w:type="dxa"/>
            <w:vAlign w:val="center"/>
          </w:tcPr>
          <w:p w14:paraId="235BD465" w14:textId="77777777" w:rsidR="00F62F55" w:rsidRPr="000C2AAC" w:rsidRDefault="00F62F55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14:paraId="25DD3C1F" w14:textId="77777777"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187DD50" w14:textId="77777777"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0C2AAC" w14:paraId="07DF31DE" w14:textId="77777777" w:rsidTr="00C1539D">
        <w:tc>
          <w:tcPr>
            <w:tcW w:w="534" w:type="dxa"/>
          </w:tcPr>
          <w:p w14:paraId="07FE0908" w14:textId="7E60931D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7AD2131" w14:textId="6AB2860D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องค์การบริหารส่วนตำบลพนมวังก์ 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46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พนมวังก์ 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ควนขนุน 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พัทลุง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93110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โทรศัพท์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โทรสาร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074 - 674595 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เว็บไซส์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: http://www.panomwang.go.th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14:paraId="319CBB54" w14:textId="77777777" w:rsidTr="00C1539D">
        <w:tc>
          <w:tcPr>
            <w:tcW w:w="534" w:type="dxa"/>
          </w:tcPr>
          <w:p w14:paraId="6F80F4CA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13BE3BE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14:paraId="3D5866BE" w14:textId="77777777"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0F06124" w14:textId="1863E832"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F064C0" w:rsidRPr="000C2AAC" w14:paraId="4FD1EB3C" w14:textId="77777777" w:rsidTr="00E00F3F">
        <w:trPr>
          <w:trHeight w:val="567"/>
        </w:trPr>
        <w:tc>
          <w:tcPr>
            <w:tcW w:w="10173" w:type="dxa"/>
            <w:vAlign w:val="center"/>
          </w:tcPr>
          <w:p w14:paraId="0CD12DAD" w14:textId="77777777" w:rsidR="00F064C0" w:rsidRPr="000C2AAC" w:rsidRDefault="00F064C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036A5900" w14:textId="77777777"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345BEE2" w14:textId="77777777"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14:paraId="55C0F27E" w14:textId="3000C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14:paraId="688B8321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 w:firstRow="1" w:lastRow="0" w:firstColumn="1" w:lastColumn="0" w:noHBand="0" w:noVBand="1"/>
      </w:tblPr>
      <w:tblGrid>
        <w:gridCol w:w="1418"/>
        <w:gridCol w:w="3180"/>
      </w:tblGrid>
      <w:tr w:rsidR="0064558D" w:rsidRPr="000C2AAC" w14:paraId="6D0BBF17" w14:textId="77777777" w:rsidTr="0064558D">
        <w:tc>
          <w:tcPr>
            <w:tcW w:w="1418" w:type="dxa"/>
          </w:tcPr>
          <w:p w14:paraId="71CC28E5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14:paraId="4049DF63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03/08/2558</w:t>
            </w:r>
          </w:p>
        </w:tc>
      </w:tr>
      <w:tr w:rsidR="0064558D" w:rsidRPr="000C2AAC" w14:paraId="3FCBCAB2" w14:textId="77777777" w:rsidTr="0064558D">
        <w:tc>
          <w:tcPr>
            <w:tcW w:w="1418" w:type="dxa"/>
          </w:tcPr>
          <w:p w14:paraId="76AEC54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14:paraId="29D3DCD6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14:paraId="4A1DF6A2" w14:textId="77777777" w:rsidTr="0064558D">
        <w:tc>
          <w:tcPr>
            <w:tcW w:w="1418" w:type="dxa"/>
          </w:tcPr>
          <w:p w14:paraId="082BD70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14:paraId="14E5ACAC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องค์การบริหารส่วนตำบลพนมวังก์ อำเภอควนขนุน จังหวัดพัทลุง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14:paraId="105C0B62" w14:textId="77777777" w:rsidTr="0064558D">
        <w:tc>
          <w:tcPr>
            <w:tcW w:w="1418" w:type="dxa"/>
          </w:tcPr>
          <w:p w14:paraId="7A8B8EDF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14:paraId="56F5020A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14:paraId="6BB94F10" w14:textId="77777777" w:rsidTr="0064558D">
        <w:tc>
          <w:tcPr>
            <w:tcW w:w="1418" w:type="dxa"/>
          </w:tcPr>
          <w:p w14:paraId="362D6899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14:paraId="07127FB1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14:paraId="7B7C7CC9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75B89AA5" w14:textId="77777777"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4611B523" w14:textId="77777777"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305EC9AC" w14:textId="77777777"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9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384E6A" w14:textId="77777777" w:rsidR="000B4126" w:rsidRDefault="000B4126" w:rsidP="00C81DB8">
      <w:pPr>
        <w:spacing w:after="0" w:line="240" w:lineRule="auto"/>
      </w:pPr>
      <w:r>
        <w:separator/>
      </w:r>
    </w:p>
  </w:endnote>
  <w:endnote w:type="continuationSeparator" w:id="0">
    <w:p w14:paraId="776392D9" w14:textId="77777777" w:rsidR="000B4126" w:rsidRDefault="000B4126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0EE696" w14:textId="77777777" w:rsidR="000B4126" w:rsidRDefault="000B4126" w:rsidP="00C81DB8">
      <w:pPr>
        <w:spacing w:after="0" w:line="240" w:lineRule="auto"/>
      </w:pPr>
      <w:r>
        <w:separator/>
      </w:r>
    </w:p>
  </w:footnote>
  <w:footnote w:type="continuationSeparator" w:id="0">
    <w:p w14:paraId="3115FD81" w14:textId="77777777" w:rsidR="000B4126" w:rsidRDefault="000B4126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957728"/>
      <w:docPartObj>
        <w:docPartGallery w:val="Page Numbers (Top of Page)"/>
        <w:docPartUnique/>
      </w:docPartObj>
    </w:sdtPr>
    <w:sdtEndPr/>
    <w:sdtContent>
      <w:p w14:paraId="6E8D6F6D" w14:textId="77777777" w:rsidR="00C81DB8" w:rsidRDefault="00C81DB8" w:rsidP="00C81DB8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4664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E24664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B4126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4664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A8934-64F6-4EA1-BC76-43FC7527A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8</Pages>
  <Words>925</Words>
  <Characters>5276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WarcomPT</cp:lastModifiedBy>
  <cp:revision>2</cp:revision>
  <cp:lastPrinted>2015-03-02T15:12:00Z</cp:lastPrinted>
  <dcterms:created xsi:type="dcterms:W3CDTF">2015-08-03T09:23:00Z</dcterms:created>
  <dcterms:modified xsi:type="dcterms:W3CDTF">2015-08-03T09:23:00Z</dcterms:modified>
</cp:coreProperties>
</file>